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2"/>
        <w:gridCol w:w="999"/>
        <w:gridCol w:w="869"/>
        <w:gridCol w:w="863"/>
        <w:gridCol w:w="1159"/>
      </w:tblGrid>
      <w:tr w:rsidR="00F84C4B" w14:paraId="5ECBFBB9" w14:textId="77777777" w:rsidTr="007A04E2">
        <w:trPr>
          <w:trHeight w:val="274"/>
        </w:trPr>
        <w:tc>
          <w:tcPr>
            <w:tcW w:w="5172" w:type="dxa"/>
          </w:tcPr>
          <w:p w14:paraId="1B736F4D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999" w:type="dxa"/>
          </w:tcPr>
          <w:p w14:paraId="368194F2" w14:textId="77777777" w:rsidR="00F84C4B" w:rsidRDefault="00F84C4B" w:rsidP="007A04E2">
            <w:pPr>
              <w:pStyle w:val="Sansinterligne"/>
              <w:ind w:right="-426"/>
            </w:pPr>
            <w:proofErr w:type="spellStart"/>
            <w:r>
              <w:t>Insuff</w:t>
            </w:r>
            <w:proofErr w:type="spellEnd"/>
            <w:r>
              <w:t xml:space="preserve">. </w:t>
            </w:r>
          </w:p>
        </w:tc>
        <w:tc>
          <w:tcPr>
            <w:tcW w:w="869" w:type="dxa"/>
          </w:tcPr>
          <w:p w14:paraId="243BD5B1" w14:textId="77777777" w:rsidR="00F84C4B" w:rsidRDefault="00F84C4B" w:rsidP="007A04E2">
            <w:pPr>
              <w:pStyle w:val="Sansinterligne"/>
              <w:ind w:right="-426"/>
            </w:pPr>
            <w:r>
              <w:t>Fragile</w:t>
            </w:r>
          </w:p>
        </w:tc>
        <w:tc>
          <w:tcPr>
            <w:tcW w:w="863" w:type="dxa"/>
          </w:tcPr>
          <w:p w14:paraId="2681AF9C" w14:textId="77777777" w:rsidR="00F84C4B" w:rsidRDefault="00F84C4B" w:rsidP="007A04E2">
            <w:pPr>
              <w:pStyle w:val="Sansinterligne"/>
              <w:ind w:right="-426"/>
            </w:pPr>
            <w:proofErr w:type="spellStart"/>
            <w:r>
              <w:t>Satisf</w:t>
            </w:r>
            <w:proofErr w:type="spellEnd"/>
            <w:r>
              <w:t>.</w:t>
            </w:r>
          </w:p>
        </w:tc>
        <w:tc>
          <w:tcPr>
            <w:tcW w:w="1159" w:type="dxa"/>
          </w:tcPr>
          <w:p w14:paraId="583AB203" w14:textId="77777777" w:rsidR="00F84C4B" w:rsidRDefault="00F84C4B" w:rsidP="007A04E2">
            <w:pPr>
              <w:pStyle w:val="Sansinterligne"/>
              <w:ind w:right="-426"/>
            </w:pPr>
            <w:r>
              <w:t xml:space="preserve">Très </w:t>
            </w:r>
            <w:proofErr w:type="spellStart"/>
            <w:r>
              <w:t>satisf</w:t>
            </w:r>
            <w:proofErr w:type="spellEnd"/>
            <w:r>
              <w:t>.</w:t>
            </w:r>
          </w:p>
        </w:tc>
      </w:tr>
      <w:tr w:rsidR="00F84C4B" w14:paraId="3D34193B" w14:textId="77777777" w:rsidTr="007A04E2">
        <w:trPr>
          <w:trHeight w:val="274"/>
        </w:trPr>
        <w:tc>
          <w:tcPr>
            <w:tcW w:w="5172" w:type="dxa"/>
          </w:tcPr>
          <w:p w14:paraId="6ACA1C01" w14:textId="77777777" w:rsidR="00F84C4B" w:rsidRDefault="00F84C4B" w:rsidP="007A04E2">
            <w:pPr>
              <w:pStyle w:val="Sansinterligne"/>
              <w:ind w:right="-426"/>
            </w:pPr>
            <w:r>
              <w:t>Calculer</w:t>
            </w:r>
          </w:p>
        </w:tc>
        <w:tc>
          <w:tcPr>
            <w:tcW w:w="999" w:type="dxa"/>
          </w:tcPr>
          <w:p w14:paraId="66A1532A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9" w:type="dxa"/>
          </w:tcPr>
          <w:p w14:paraId="56005563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3" w:type="dxa"/>
          </w:tcPr>
          <w:p w14:paraId="65D89CB7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1159" w:type="dxa"/>
          </w:tcPr>
          <w:p w14:paraId="42010BF2" w14:textId="77777777" w:rsidR="00F84C4B" w:rsidRDefault="00F84C4B" w:rsidP="007A04E2">
            <w:pPr>
              <w:pStyle w:val="Sansinterligne"/>
              <w:ind w:right="-426"/>
            </w:pPr>
          </w:p>
        </w:tc>
      </w:tr>
      <w:tr w:rsidR="00F84C4B" w14:paraId="0DF6F615" w14:textId="77777777" w:rsidTr="007A04E2">
        <w:trPr>
          <w:trHeight w:val="274"/>
        </w:trPr>
        <w:tc>
          <w:tcPr>
            <w:tcW w:w="5172" w:type="dxa"/>
          </w:tcPr>
          <w:p w14:paraId="75B558D9" w14:textId="77777777" w:rsidR="00F84C4B" w:rsidRDefault="00F84C4B" w:rsidP="007A04E2">
            <w:pPr>
              <w:pStyle w:val="Sansinterligne"/>
              <w:ind w:right="-426"/>
            </w:pPr>
            <w:r>
              <w:t xml:space="preserve">Raisonner </w:t>
            </w:r>
          </w:p>
        </w:tc>
        <w:tc>
          <w:tcPr>
            <w:tcW w:w="999" w:type="dxa"/>
          </w:tcPr>
          <w:p w14:paraId="491E814E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9" w:type="dxa"/>
          </w:tcPr>
          <w:p w14:paraId="32536C92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3" w:type="dxa"/>
          </w:tcPr>
          <w:p w14:paraId="4578F1B5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1159" w:type="dxa"/>
          </w:tcPr>
          <w:p w14:paraId="4BDD9055" w14:textId="77777777" w:rsidR="00F84C4B" w:rsidRDefault="00F84C4B" w:rsidP="007A04E2">
            <w:pPr>
              <w:pStyle w:val="Sansinterligne"/>
              <w:ind w:right="-426"/>
            </w:pPr>
          </w:p>
        </w:tc>
      </w:tr>
      <w:tr w:rsidR="00F84C4B" w14:paraId="319AEFE1" w14:textId="77777777" w:rsidTr="007A04E2">
        <w:trPr>
          <w:trHeight w:val="259"/>
        </w:trPr>
        <w:tc>
          <w:tcPr>
            <w:tcW w:w="5172" w:type="dxa"/>
          </w:tcPr>
          <w:p w14:paraId="564B3801" w14:textId="77777777" w:rsidR="00F84C4B" w:rsidRDefault="00F84C4B" w:rsidP="007A04E2">
            <w:pPr>
              <w:pStyle w:val="Sansinterligne"/>
              <w:ind w:right="-426"/>
            </w:pPr>
            <w:r>
              <w:t xml:space="preserve">Chercher </w:t>
            </w:r>
          </w:p>
        </w:tc>
        <w:tc>
          <w:tcPr>
            <w:tcW w:w="999" w:type="dxa"/>
          </w:tcPr>
          <w:p w14:paraId="1EB056EE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9" w:type="dxa"/>
          </w:tcPr>
          <w:p w14:paraId="6E03B6C2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863" w:type="dxa"/>
          </w:tcPr>
          <w:p w14:paraId="1F872990" w14:textId="77777777" w:rsidR="00F84C4B" w:rsidRDefault="00F84C4B" w:rsidP="007A04E2">
            <w:pPr>
              <w:pStyle w:val="Sansinterligne"/>
              <w:ind w:right="-426"/>
            </w:pPr>
          </w:p>
        </w:tc>
        <w:tc>
          <w:tcPr>
            <w:tcW w:w="1159" w:type="dxa"/>
          </w:tcPr>
          <w:p w14:paraId="1F52412C" w14:textId="77777777" w:rsidR="00F84C4B" w:rsidRDefault="00F84C4B" w:rsidP="007A04E2">
            <w:pPr>
              <w:pStyle w:val="Sansinterligne"/>
              <w:ind w:right="-426"/>
            </w:pPr>
          </w:p>
        </w:tc>
      </w:tr>
    </w:tbl>
    <w:p w14:paraId="043A4531" w14:textId="68981000" w:rsidR="00476277" w:rsidRDefault="00007938">
      <w:r w:rsidRPr="00007938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6F0AB9D2" wp14:editId="3A24471A">
            <wp:simplePos x="0" y="0"/>
            <wp:positionH relativeFrom="column">
              <wp:posOffset>3361632</wp:posOffset>
            </wp:positionH>
            <wp:positionV relativeFrom="paragraph">
              <wp:posOffset>242363</wp:posOffset>
            </wp:positionV>
            <wp:extent cx="3547110" cy="599440"/>
            <wp:effectExtent l="0" t="0" r="0" b="0"/>
            <wp:wrapSquare wrapText="bothSides"/>
            <wp:docPr id="27704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96" b="2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07938">
        <w:rPr>
          <w:b/>
          <w:bCs/>
          <w:u w:val="single"/>
        </w:rPr>
        <w:t>Exercice 1</w:t>
      </w:r>
      <w:r>
        <w:t> :</w:t>
      </w:r>
    </w:p>
    <w:p w14:paraId="2FCB11FC" w14:textId="56AA9161" w:rsidR="00007938" w:rsidRDefault="00007938">
      <w:r>
        <w:t>Le tableau ci-contre représente les réponses des élèves d’une classe de 4</w:t>
      </w:r>
      <w:r w:rsidRPr="00007938">
        <w:rPr>
          <w:vertAlign w:val="superscript"/>
        </w:rPr>
        <w:t>e</w:t>
      </w:r>
      <w:r>
        <w:t xml:space="preserve"> à la question : « Combien de livres avez-vous lu pendant les vacances d’été ? »</w:t>
      </w:r>
      <w:r w:rsidRPr="00007938">
        <w:rPr>
          <w:noProof/>
        </w:rPr>
        <w:t xml:space="preserve"> </w:t>
      </w:r>
    </w:p>
    <w:p w14:paraId="4A7D183B" w14:textId="5FF69FA7" w:rsidR="000B13F9" w:rsidRPr="00007938" w:rsidRDefault="00007938" w:rsidP="000079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</w:rPr>
      </w:pPr>
      <w:r w:rsidRPr="00007938">
        <w:rPr>
          <w:rFonts w:asciiTheme="minorHAnsi" w:hAnsiTheme="minorHAnsi" w:cstheme="minorHAnsi"/>
        </w:rPr>
        <w:t>Quel est l’effectif total</w:t>
      </w:r>
      <w:r>
        <w:rPr>
          <w:rFonts w:asciiTheme="minorHAnsi" w:hAnsiTheme="minorHAnsi" w:cstheme="minorHAnsi"/>
        </w:rPr>
        <w:t> ?</w:t>
      </w:r>
    </w:p>
    <w:p w14:paraId="17690729" w14:textId="23574C82" w:rsidR="00007938" w:rsidRPr="00007938" w:rsidRDefault="00007938" w:rsidP="000079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</w:rPr>
      </w:pPr>
      <w:r w:rsidRPr="00007938">
        <w:rPr>
          <w:rFonts w:asciiTheme="minorHAnsi" w:hAnsiTheme="minorHAnsi" w:cstheme="minorHAnsi"/>
        </w:rPr>
        <w:t>Quel est l’effectif de la valeur 2 ?</w:t>
      </w:r>
    </w:p>
    <w:p w14:paraId="0DDBCF91" w14:textId="14FFCA82" w:rsidR="00007938" w:rsidRDefault="00007938" w:rsidP="0000793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</w:rPr>
      </w:pPr>
      <w:r w:rsidRPr="00007938">
        <w:rPr>
          <w:rFonts w:asciiTheme="minorHAnsi" w:hAnsiTheme="minorHAnsi" w:cstheme="minorHAnsi"/>
        </w:rPr>
        <w:t>Quel est la fréquence de la valeur 3 ?</w:t>
      </w:r>
    </w:p>
    <w:p w14:paraId="40EBAA8C" w14:textId="579E137F" w:rsidR="00092A67" w:rsidRPr="00092A67" w:rsidRDefault="00092A67" w:rsidP="00092A67">
      <w:pPr>
        <w:pStyle w:val="Sansinterligne"/>
        <w:rPr>
          <w:b/>
          <w:bCs/>
          <w:u w:val="single"/>
        </w:rPr>
      </w:pPr>
      <w:r w:rsidRPr="00092A67">
        <w:rPr>
          <w:b/>
          <w:bCs/>
          <w:u w:val="single"/>
        </w:rPr>
        <w:t>Exercice </w:t>
      </w:r>
      <w:r w:rsidRPr="00092A67">
        <w:rPr>
          <w:b/>
          <w:bCs/>
          <w:u w:val="single"/>
        </w:rPr>
        <w:t>2</w:t>
      </w:r>
      <w:r w:rsidRPr="00092A67">
        <w:rPr>
          <w:b/>
          <w:bCs/>
          <w:u w:val="single"/>
        </w:rPr>
        <w:t xml:space="preserve"> : </w:t>
      </w:r>
    </w:p>
    <w:p w14:paraId="2BFA980C" w14:textId="00517C71" w:rsidR="00092A67" w:rsidRDefault="00092A67" w:rsidP="00092A67">
      <w:pPr>
        <w:pStyle w:val="Sansinterligne"/>
      </w:pPr>
      <w:r>
        <w:t xml:space="preserve">Voici les notes (/20) obtenues par 2 élèves au cours du trimestre : </w:t>
      </w:r>
    </w:p>
    <w:p w14:paraId="32DDFE9B" w14:textId="77777777" w:rsidR="00092A67" w:rsidRDefault="00092A67" w:rsidP="00092A67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9"/>
        <w:gridCol w:w="839"/>
        <w:gridCol w:w="840"/>
        <w:gridCol w:w="840"/>
        <w:gridCol w:w="840"/>
        <w:gridCol w:w="840"/>
        <w:gridCol w:w="840"/>
      </w:tblGrid>
      <w:tr w:rsidR="00092A67" w14:paraId="49651760" w14:textId="77777777" w:rsidTr="00092A67">
        <w:trPr>
          <w:trHeight w:val="266"/>
        </w:trPr>
        <w:tc>
          <w:tcPr>
            <w:tcW w:w="839" w:type="dxa"/>
            <w:shd w:val="clear" w:color="auto" w:fill="DCFCFB"/>
          </w:tcPr>
          <w:p w14:paraId="0BB26C5D" w14:textId="6E206F8E" w:rsidR="00092A67" w:rsidRPr="00092A67" w:rsidRDefault="00092A67" w:rsidP="00092A67">
            <w:pPr>
              <w:pStyle w:val="Sansinterligne"/>
              <w:jc w:val="center"/>
              <w:rPr>
                <w:b/>
                <w:bCs/>
              </w:rPr>
            </w:pPr>
            <w:r w:rsidRPr="00092A67">
              <w:rPr>
                <w:b/>
                <w:bCs/>
              </w:rPr>
              <w:t>Léo</w:t>
            </w:r>
          </w:p>
        </w:tc>
        <w:tc>
          <w:tcPr>
            <w:tcW w:w="839" w:type="dxa"/>
          </w:tcPr>
          <w:p w14:paraId="56F3ED75" w14:textId="6F6805C9" w:rsidR="00092A67" w:rsidRDefault="00092A67" w:rsidP="00092A67">
            <w:pPr>
              <w:pStyle w:val="Sansinterligne"/>
              <w:jc w:val="center"/>
            </w:pPr>
            <w:r>
              <w:t>15</w:t>
            </w:r>
          </w:p>
        </w:tc>
        <w:tc>
          <w:tcPr>
            <w:tcW w:w="840" w:type="dxa"/>
          </w:tcPr>
          <w:p w14:paraId="66E99681" w14:textId="04B2F326" w:rsidR="00092A67" w:rsidRDefault="00092A67" w:rsidP="00092A67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840" w:type="dxa"/>
          </w:tcPr>
          <w:p w14:paraId="2A3FB1B9" w14:textId="45F4201B" w:rsidR="00092A67" w:rsidRDefault="00092A67" w:rsidP="00092A67">
            <w:pPr>
              <w:pStyle w:val="Sansinterligne"/>
              <w:jc w:val="center"/>
            </w:pPr>
            <w:r>
              <w:t>18</w:t>
            </w:r>
          </w:p>
        </w:tc>
        <w:tc>
          <w:tcPr>
            <w:tcW w:w="840" w:type="dxa"/>
          </w:tcPr>
          <w:p w14:paraId="6891DE65" w14:textId="79CACC07" w:rsidR="00092A67" w:rsidRDefault="00092A67" w:rsidP="00092A67">
            <w:pPr>
              <w:pStyle w:val="Sansinterligne"/>
              <w:jc w:val="center"/>
            </w:pPr>
            <w:r>
              <w:t>13</w:t>
            </w:r>
          </w:p>
        </w:tc>
        <w:tc>
          <w:tcPr>
            <w:tcW w:w="840" w:type="dxa"/>
          </w:tcPr>
          <w:p w14:paraId="3F0DC0E0" w14:textId="740215DC" w:rsidR="00092A67" w:rsidRDefault="00092A67" w:rsidP="00092A67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840" w:type="dxa"/>
          </w:tcPr>
          <w:p w14:paraId="0DAD38B4" w14:textId="0F0D99BA" w:rsidR="00092A67" w:rsidRDefault="00092A67" w:rsidP="00092A67">
            <w:pPr>
              <w:pStyle w:val="Sansinterligne"/>
              <w:jc w:val="center"/>
            </w:pPr>
            <w:r>
              <w:t>7</w:t>
            </w:r>
          </w:p>
        </w:tc>
      </w:tr>
      <w:tr w:rsidR="00092A67" w14:paraId="55C445FF" w14:textId="77777777" w:rsidTr="00092A67">
        <w:trPr>
          <w:trHeight w:val="266"/>
        </w:trPr>
        <w:tc>
          <w:tcPr>
            <w:tcW w:w="839" w:type="dxa"/>
            <w:shd w:val="clear" w:color="auto" w:fill="DCFCFB"/>
          </w:tcPr>
          <w:p w14:paraId="463E8A60" w14:textId="6D0D3055" w:rsidR="00092A67" w:rsidRPr="00092A67" w:rsidRDefault="00092A67" w:rsidP="00092A67">
            <w:pPr>
              <w:pStyle w:val="Sansinterligne"/>
              <w:jc w:val="center"/>
              <w:rPr>
                <w:b/>
                <w:bCs/>
              </w:rPr>
            </w:pPr>
            <w:r w:rsidRPr="00092A67">
              <w:rPr>
                <w:b/>
                <w:bCs/>
              </w:rPr>
              <w:t>Léa</w:t>
            </w:r>
          </w:p>
        </w:tc>
        <w:tc>
          <w:tcPr>
            <w:tcW w:w="839" w:type="dxa"/>
          </w:tcPr>
          <w:p w14:paraId="684F702C" w14:textId="02A49600" w:rsidR="00092A67" w:rsidRDefault="00092A67" w:rsidP="00092A67">
            <w:pPr>
              <w:pStyle w:val="Sansinterligne"/>
              <w:jc w:val="center"/>
            </w:pPr>
            <w:r>
              <w:t>12</w:t>
            </w:r>
          </w:p>
        </w:tc>
        <w:tc>
          <w:tcPr>
            <w:tcW w:w="840" w:type="dxa"/>
          </w:tcPr>
          <w:p w14:paraId="4A8F2605" w14:textId="7F1B24BC" w:rsidR="00092A67" w:rsidRDefault="00092A67" w:rsidP="00092A67">
            <w:pPr>
              <w:pStyle w:val="Sansinterligne"/>
              <w:jc w:val="center"/>
            </w:pPr>
            <w:r>
              <w:t>9</w:t>
            </w:r>
          </w:p>
        </w:tc>
        <w:tc>
          <w:tcPr>
            <w:tcW w:w="840" w:type="dxa"/>
          </w:tcPr>
          <w:p w14:paraId="70B26614" w14:textId="46F93D54" w:rsidR="00092A67" w:rsidRDefault="00092A67" w:rsidP="00092A67">
            <w:pPr>
              <w:pStyle w:val="Sansinterligne"/>
              <w:jc w:val="center"/>
            </w:pPr>
            <w:r>
              <w:t>11</w:t>
            </w:r>
          </w:p>
        </w:tc>
        <w:tc>
          <w:tcPr>
            <w:tcW w:w="840" w:type="dxa"/>
          </w:tcPr>
          <w:p w14:paraId="07030C6C" w14:textId="00B26B50" w:rsidR="00092A67" w:rsidRDefault="00092A67" w:rsidP="00092A67">
            <w:pPr>
              <w:pStyle w:val="Sansinterligne"/>
              <w:jc w:val="center"/>
            </w:pPr>
            <w:r>
              <w:t>9.5</w:t>
            </w:r>
          </w:p>
        </w:tc>
        <w:tc>
          <w:tcPr>
            <w:tcW w:w="840" w:type="dxa"/>
          </w:tcPr>
          <w:p w14:paraId="1B004827" w14:textId="57CB808D" w:rsidR="00092A67" w:rsidRDefault="00092A67" w:rsidP="00092A67">
            <w:pPr>
              <w:pStyle w:val="Sansinterligne"/>
              <w:jc w:val="center"/>
            </w:pPr>
            <w:r>
              <w:t>8</w:t>
            </w:r>
          </w:p>
        </w:tc>
        <w:tc>
          <w:tcPr>
            <w:tcW w:w="840" w:type="dxa"/>
          </w:tcPr>
          <w:p w14:paraId="74DCCD7E" w14:textId="14F20BD6" w:rsidR="00092A67" w:rsidRDefault="00092A67" w:rsidP="00092A67">
            <w:pPr>
              <w:pStyle w:val="Sansinterligne"/>
              <w:jc w:val="center"/>
            </w:pPr>
            <w:r>
              <w:t>10.5</w:t>
            </w:r>
          </w:p>
        </w:tc>
      </w:tr>
    </w:tbl>
    <w:p w14:paraId="46FF4116" w14:textId="77777777" w:rsidR="00092A67" w:rsidRDefault="00092A67" w:rsidP="00092A67">
      <w:pPr>
        <w:pStyle w:val="Sansinterligne"/>
      </w:pPr>
    </w:p>
    <w:p w14:paraId="4CB4A8BF" w14:textId="4860DDF5" w:rsidR="00092A67" w:rsidRDefault="00092A67" w:rsidP="00092A67">
      <w:pPr>
        <w:pStyle w:val="Sansinterligne"/>
        <w:numPr>
          <w:ilvl w:val="0"/>
          <w:numId w:val="3"/>
        </w:numPr>
      </w:pPr>
      <w:r>
        <w:t>Selon toi, qui a la moyenne la plus haute ?</w:t>
      </w:r>
    </w:p>
    <w:p w14:paraId="49BA807A" w14:textId="22B8C176" w:rsidR="00092A67" w:rsidRDefault="00092A67" w:rsidP="00092A67">
      <w:pPr>
        <w:pStyle w:val="Sansinterligne"/>
        <w:numPr>
          <w:ilvl w:val="0"/>
          <w:numId w:val="3"/>
        </w:numPr>
      </w:pPr>
      <w:r>
        <w:t xml:space="preserve">Faire les calculs. </w:t>
      </w:r>
    </w:p>
    <w:p w14:paraId="284D84C8" w14:textId="6C4BFA97" w:rsidR="00092A67" w:rsidRPr="00092A67" w:rsidRDefault="00092A67" w:rsidP="00092A67">
      <w:pPr>
        <w:rPr>
          <w:rFonts w:cstheme="minorHAnsi"/>
        </w:rPr>
      </w:pPr>
      <w:r w:rsidRPr="00AD1D6A">
        <w:rPr>
          <w:rFonts w:cstheme="minorHAnsi"/>
        </w:rPr>
        <w:drawing>
          <wp:anchor distT="0" distB="0" distL="114300" distR="114300" simplePos="0" relativeHeight="251659264" behindDoc="0" locked="0" layoutInCell="1" allowOverlap="1" wp14:anchorId="6D05AF87" wp14:editId="0BCC9B3C">
            <wp:simplePos x="0" y="0"/>
            <wp:positionH relativeFrom="column">
              <wp:posOffset>5288775</wp:posOffset>
            </wp:positionH>
            <wp:positionV relativeFrom="paragraph">
              <wp:posOffset>102425</wp:posOffset>
            </wp:positionV>
            <wp:extent cx="1360170" cy="1105535"/>
            <wp:effectExtent l="0" t="0" r="0" b="0"/>
            <wp:wrapSquare wrapText="bothSides"/>
            <wp:docPr id="56492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27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BF980" w14:textId="2FDD42AC" w:rsidR="00007938" w:rsidRPr="00AD1D6A" w:rsidRDefault="00AD1D6A" w:rsidP="00007938">
      <w:pPr>
        <w:rPr>
          <w:rFonts w:cstheme="minorHAnsi"/>
          <w:b/>
          <w:bCs/>
          <w:u w:val="single"/>
        </w:rPr>
      </w:pPr>
      <w:r w:rsidRPr="00AD1D6A">
        <w:rPr>
          <w:rFonts w:cstheme="minorHAnsi"/>
          <w:b/>
          <w:bCs/>
          <w:u w:val="single"/>
        </w:rPr>
        <w:t xml:space="preserve">Exercice </w:t>
      </w:r>
      <w:proofErr w:type="gramStart"/>
      <w:r w:rsidR="00092A67">
        <w:rPr>
          <w:rFonts w:cstheme="minorHAnsi"/>
          <w:b/>
          <w:bCs/>
          <w:u w:val="single"/>
        </w:rPr>
        <w:t>3</w:t>
      </w:r>
      <w:r w:rsidRPr="00AD1D6A">
        <w:rPr>
          <w:rFonts w:cstheme="minorHAnsi"/>
          <w:b/>
          <w:bCs/>
          <w:u w:val="single"/>
        </w:rPr>
        <w:t>:</w:t>
      </w:r>
      <w:proofErr w:type="gramEnd"/>
    </w:p>
    <w:p w14:paraId="1B30BB4C" w14:textId="4D0854DE" w:rsidR="00AD1D6A" w:rsidRDefault="00AD1D6A" w:rsidP="00AD1D6A">
      <w:pPr>
        <w:spacing w:after="0"/>
        <w:rPr>
          <w:noProof/>
          <w14:ligatures w14:val="standardContextual"/>
        </w:rPr>
      </w:pPr>
      <w:r>
        <w:rPr>
          <w:rFonts w:cstheme="minorHAnsi"/>
        </w:rPr>
        <w:t>Pour étudier les saumons qui remontent le Scorff, rivière du Morbihan, on a capturé 50 saumons et on les a pesés et mesurés avant de les relâcher.</w:t>
      </w:r>
      <w:r w:rsidRPr="00AD1D6A">
        <w:rPr>
          <w:noProof/>
          <w14:ligatures w14:val="standardContextual"/>
        </w:rPr>
        <w:t xml:space="preserve"> </w:t>
      </w:r>
    </w:p>
    <w:p w14:paraId="27754351" w14:textId="53ACAD5A" w:rsidR="00AD1D6A" w:rsidRDefault="00092A67" w:rsidP="0000793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7C0DA14" wp14:editId="38143C0D">
            <wp:simplePos x="0" y="0"/>
            <wp:positionH relativeFrom="column">
              <wp:posOffset>3407971</wp:posOffset>
            </wp:positionH>
            <wp:positionV relativeFrom="paragraph">
              <wp:posOffset>231709</wp:posOffset>
            </wp:positionV>
            <wp:extent cx="3351869" cy="1163782"/>
            <wp:effectExtent l="0" t="0" r="1270" b="0"/>
            <wp:wrapSquare wrapText="bothSides"/>
            <wp:docPr id="8266132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46" b="2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9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DF59FF" w14:textId="62014800" w:rsidR="00AD1D6A" w:rsidRDefault="00AD1D6A" w:rsidP="00007938">
      <w:pPr>
        <w:rPr>
          <w:rFonts w:cstheme="minorHAnsi"/>
        </w:rPr>
      </w:pPr>
      <w:r>
        <w:rPr>
          <w:rFonts w:cstheme="minorHAnsi"/>
        </w:rPr>
        <w:t>Calculer pour ces saumons :</w:t>
      </w:r>
    </w:p>
    <w:p w14:paraId="5B6F0A59" w14:textId="6E9DA813" w:rsidR="00AD1D6A" w:rsidRPr="00AD1D6A" w:rsidRDefault="00AD1D6A" w:rsidP="00AD1D6A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</w:rPr>
      </w:pPr>
      <w:r w:rsidRPr="00AD1D6A">
        <w:rPr>
          <w:rFonts w:asciiTheme="minorHAnsi" w:hAnsiTheme="minorHAnsi" w:cstheme="minorHAnsi"/>
        </w:rPr>
        <w:t>Leur masse moyenne en kg</w:t>
      </w:r>
    </w:p>
    <w:p w14:paraId="5F24AE36" w14:textId="251331B6" w:rsidR="00AD1D6A" w:rsidRDefault="00AD1D6A" w:rsidP="00AD1D6A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</w:rPr>
      </w:pPr>
      <w:r w:rsidRPr="00AD1D6A">
        <w:rPr>
          <w:rFonts w:asciiTheme="minorHAnsi" w:hAnsiTheme="minorHAnsi" w:cstheme="minorHAnsi"/>
        </w:rPr>
        <w:t>Leur longueur moyenne en cm</w:t>
      </w:r>
    </w:p>
    <w:p w14:paraId="2C208DB9" w14:textId="77777777" w:rsidR="00092A67" w:rsidRDefault="00092A67" w:rsidP="00092A67">
      <w:pPr>
        <w:rPr>
          <w:rFonts w:cstheme="minorHAnsi"/>
        </w:rPr>
      </w:pPr>
    </w:p>
    <w:p w14:paraId="5C6B9AE1" w14:textId="6D091822" w:rsidR="00092A67" w:rsidRDefault="00204922" w:rsidP="00092A67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9771CF7" wp14:editId="4EB429ED">
            <wp:simplePos x="0" y="0"/>
            <wp:positionH relativeFrom="column">
              <wp:posOffset>3801745</wp:posOffset>
            </wp:positionH>
            <wp:positionV relativeFrom="paragraph">
              <wp:posOffset>123825</wp:posOffset>
            </wp:positionV>
            <wp:extent cx="2844800" cy="1412875"/>
            <wp:effectExtent l="0" t="0" r="0" b="0"/>
            <wp:wrapSquare wrapText="bothSides"/>
            <wp:docPr id="15040898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A67" w:rsidRPr="00204922">
        <w:rPr>
          <w:rFonts w:cstheme="minorHAnsi"/>
          <w:b/>
          <w:bCs/>
          <w:u w:val="single"/>
        </w:rPr>
        <w:t>Exercice 4 :</w:t>
      </w:r>
    </w:p>
    <w:p w14:paraId="43C63C50" w14:textId="7198AA01" w:rsidR="00204922" w:rsidRPr="00204922" w:rsidRDefault="00204922" w:rsidP="00204922">
      <w:pPr>
        <w:rPr>
          <w:rFonts w:cstheme="minorHAnsi"/>
        </w:rPr>
      </w:pPr>
      <w:r w:rsidRPr="00204922">
        <w:rPr>
          <w:rFonts w:cstheme="minorHAnsi"/>
        </w:rPr>
        <w:t xml:space="preserve">Voici le prix, au kg, de différentes variétés de tomates.  </w:t>
      </w:r>
    </w:p>
    <w:p w14:paraId="76BC772A" w14:textId="05995828" w:rsidR="00204922" w:rsidRPr="00204922" w:rsidRDefault="00204922" w:rsidP="00204922">
      <w:pPr>
        <w:pStyle w:val="Titre2"/>
      </w:pPr>
      <w:r w:rsidRPr="00204922">
        <w:t xml:space="preserve">Quel est le prix médian d’un kg de tomates ? Interpréter le résultat. </w:t>
      </w:r>
    </w:p>
    <w:p w14:paraId="4B4A7657" w14:textId="77777777" w:rsidR="00204922" w:rsidRDefault="00204922" w:rsidP="00092A67">
      <w:pPr>
        <w:rPr>
          <w:rFonts w:cstheme="minorHAnsi"/>
          <w:b/>
          <w:bCs/>
          <w:u w:val="single"/>
        </w:rPr>
      </w:pPr>
    </w:p>
    <w:tbl>
      <w:tblPr>
        <w:tblStyle w:val="Grilledutableau"/>
        <w:tblpPr w:leftFromText="141" w:rightFromText="141" w:vertAnchor="text" w:horzAnchor="margin" w:tblpXSpec="right" w:tblpY="5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709"/>
        <w:gridCol w:w="709"/>
        <w:gridCol w:w="708"/>
        <w:gridCol w:w="709"/>
      </w:tblGrid>
      <w:tr w:rsidR="00204922" w:rsidRPr="00CF7E51" w14:paraId="1A51A80D" w14:textId="77777777" w:rsidTr="00887D2C">
        <w:tc>
          <w:tcPr>
            <w:tcW w:w="1951" w:type="dxa"/>
            <w:shd w:val="clear" w:color="auto" w:fill="DCFCFB"/>
          </w:tcPr>
          <w:p w14:paraId="6FC256B8" w14:textId="77777777" w:rsidR="00204922" w:rsidRPr="00204922" w:rsidRDefault="00204922" w:rsidP="00204922">
            <w:pPr>
              <w:pStyle w:val="Sansinterligne"/>
              <w:ind w:right="-567"/>
              <w:rPr>
                <w:b/>
                <w:bCs/>
              </w:rPr>
            </w:pPr>
            <w:r w:rsidRPr="00204922">
              <w:rPr>
                <w:b/>
                <w:bCs/>
              </w:rPr>
              <w:t>Age des équipiers</w:t>
            </w:r>
          </w:p>
        </w:tc>
        <w:tc>
          <w:tcPr>
            <w:tcW w:w="709" w:type="dxa"/>
          </w:tcPr>
          <w:p w14:paraId="0D85BADF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18</w:t>
            </w:r>
          </w:p>
        </w:tc>
        <w:tc>
          <w:tcPr>
            <w:tcW w:w="709" w:type="dxa"/>
          </w:tcPr>
          <w:p w14:paraId="5E5EB163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20</w:t>
            </w:r>
          </w:p>
        </w:tc>
        <w:tc>
          <w:tcPr>
            <w:tcW w:w="709" w:type="dxa"/>
          </w:tcPr>
          <w:p w14:paraId="71C7FB87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22</w:t>
            </w:r>
          </w:p>
        </w:tc>
        <w:tc>
          <w:tcPr>
            <w:tcW w:w="708" w:type="dxa"/>
          </w:tcPr>
          <w:p w14:paraId="20095EB5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27</w:t>
            </w:r>
          </w:p>
        </w:tc>
        <w:tc>
          <w:tcPr>
            <w:tcW w:w="709" w:type="dxa"/>
          </w:tcPr>
          <w:p w14:paraId="2283188D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30</w:t>
            </w:r>
          </w:p>
        </w:tc>
      </w:tr>
      <w:tr w:rsidR="00204922" w:rsidRPr="00CF7E51" w14:paraId="36E5822C" w14:textId="77777777" w:rsidTr="00887D2C">
        <w:tc>
          <w:tcPr>
            <w:tcW w:w="1951" w:type="dxa"/>
            <w:shd w:val="clear" w:color="auto" w:fill="DCFCFB"/>
          </w:tcPr>
          <w:p w14:paraId="49A8B17F" w14:textId="18BC3C8D" w:rsidR="00204922" w:rsidRPr="00204922" w:rsidRDefault="00204922" w:rsidP="00204922">
            <w:pPr>
              <w:pStyle w:val="Sansinterligne"/>
              <w:ind w:right="-567"/>
              <w:rPr>
                <w:b/>
                <w:bCs/>
              </w:rPr>
            </w:pPr>
            <w:r w:rsidRPr="00204922">
              <w:rPr>
                <w:b/>
                <w:bCs/>
              </w:rPr>
              <w:t>E</w:t>
            </w:r>
            <w:r w:rsidRPr="00204922">
              <w:rPr>
                <w:b/>
                <w:bCs/>
              </w:rPr>
              <w:t>ffectif</w:t>
            </w:r>
          </w:p>
        </w:tc>
        <w:tc>
          <w:tcPr>
            <w:tcW w:w="709" w:type="dxa"/>
          </w:tcPr>
          <w:p w14:paraId="67AE2682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 2</w:t>
            </w:r>
          </w:p>
        </w:tc>
        <w:tc>
          <w:tcPr>
            <w:tcW w:w="709" w:type="dxa"/>
          </w:tcPr>
          <w:p w14:paraId="1F082D1C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 5</w:t>
            </w:r>
          </w:p>
        </w:tc>
        <w:tc>
          <w:tcPr>
            <w:tcW w:w="709" w:type="dxa"/>
          </w:tcPr>
          <w:p w14:paraId="17B74385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 1</w:t>
            </w:r>
          </w:p>
        </w:tc>
        <w:tc>
          <w:tcPr>
            <w:tcW w:w="708" w:type="dxa"/>
          </w:tcPr>
          <w:p w14:paraId="6CA60F91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 3</w:t>
            </w:r>
          </w:p>
        </w:tc>
        <w:tc>
          <w:tcPr>
            <w:tcW w:w="709" w:type="dxa"/>
          </w:tcPr>
          <w:p w14:paraId="39B02E1B" w14:textId="77777777" w:rsidR="00204922" w:rsidRPr="00204922" w:rsidRDefault="00204922" w:rsidP="00204922">
            <w:pPr>
              <w:pStyle w:val="Sansinterligne"/>
              <w:ind w:right="-567"/>
            </w:pPr>
            <w:r w:rsidRPr="00204922">
              <w:t xml:space="preserve">  1</w:t>
            </w:r>
          </w:p>
        </w:tc>
      </w:tr>
    </w:tbl>
    <w:p w14:paraId="26B8C54D" w14:textId="77777777" w:rsidR="00204922" w:rsidRPr="00204922" w:rsidRDefault="00204922" w:rsidP="00204922">
      <w:pPr>
        <w:rPr>
          <w:rFonts w:cstheme="minorHAnsi"/>
          <w:b/>
          <w:bCs/>
          <w:u w:val="single"/>
        </w:rPr>
      </w:pPr>
      <w:r w:rsidRPr="00204922">
        <w:rPr>
          <w:rFonts w:cstheme="minorHAnsi"/>
          <w:b/>
          <w:bCs/>
          <w:u w:val="single"/>
        </w:rPr>
        <w:t xml:space="preserve">Exercice 5 </w:t>
      </w:r>
    </w:p>
    <w:p w14:paraId="1975EF0B" w14:textId="77777777" w:rsidR="00204922" w:rsidRPr="00204922" w:rsidRDefault="00204922" w:rsidP="00204922">
      <w:pPr>
        <w:rPr>
          <w:rFonts w:cstheme="minorHAnsi"/>
        </w:rPr>
      </w:pPr>
      <w:r w:rsidRPr="00204922">
        <w:rPr>
          <w:rFonts w:cstheme="minorHAnsi"/>
        </w:rPr>
        <w:t xml:space="preserve">Le tableau suivant représente l’âge des équipiers d’un voilier selon leur âge. </w:t>
      </w:r>
    </w:p>
    <w:p w14:paraId="7FC054EA" w14:textId="00E4B162" w:rsidR="00204922" w:rsidRPr="00204922" w:rsidRDefault="00204922" w:rsidP="00092A67">
      <w:pPr>
        <w:pStyle w:val="Paragraphedeliste"/>
        <w:numPr>
          <w:ilvl w:val="0"/>
          <w:numId w:val="5"/>
        </w:numPr>
        <w:rPr>
          <w:rFonts w:asciiTheme="minorHAnsi" w:hAnsiTheme="minorHAnsi" w:cstheme="minorHAnsi"/>
        </w:rPr>
      </w:pPr>
      <w:r w:rsidRPr="00204922">
        <w:rPr>
          <w:rFonts w:asciiTheme="minorHAnsi" w:hAnsiTheme="minorHAnsi" w:cstheme="minorHAnsi"/>
        </w:rPr>
        <w:t>Calculer l’âge médian des équipiers sur ce voilier et interpréter.</w:t>
      </w:r>
    </w:p>
    <w:sectPr w:rsidR="00204922" w:rsidRPr="00204922" w:rsidSect="00167916">
      <w:headerReference w:type="default" r:id="rId11"/>
      <w:headerReference w:type="first" r:id="rId12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2910A" w14:textId="77777777" w:rsidR="003151DB" w:rsidRDefault="003151DB" w:rsidP="00167916">
      <w:pPr>
        <w:spacing w:after="0" w:line="240" w:lineRule="auto"/>
      </w:pPr>
      <w:r>
        <w:separator/>
      </w:r>
    </w:p>
  </w:endnote>
  <w:endnote w:type="continuationSeparator" w:id="0">
    <w:p w14:paraId="7EA21121" w14:textId="77777777" w:rsidR="003151DB" w:rsidRDefault="003151DB" w:rsidP="0016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EE985" w14:textId="77777777" w:rsidR="003151DB" w:rsidRDefault="003151DB" w:rsidP="00167916">
      <w:pPr>
        <w:spacing w:after="0" w:line="240" w:lineRule="auto"/>
      </w:pPr>
      <w:r>
        <w:separator/>
      </w:r>
    </w:p>
  </w:footnote>
  <w:footnote w:type="continuationSeparator" w:id="0">
    <w:p w14:paraId="46C58EA3" w14:textId="77777777" w:rsidR="003151DB" w:rsidRDefault="003151DB" w:rsidP="00167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temporary/>
      <w:showingPlcHdr/>
      <w15:appearance w15:val="hidden"/>
    </w:sdtPr>
    <w:sdtContent>
      <w:p w14:paraId="594F4AE6" w14:textId="77777777" w:rsidR="00167916" w:rsidRDefault="00167916">
        <w:pPr>
          <w:pStyle w:val="En-tte"/>
        </w:pPr>
        <w:r>
          <w:t>[Tapez ici]</w:t>
        </w:r>
      </w:p>
    </w:sdtContent>
  </w:sdt>
  <w:p w14:paraId="51F94CB8" w14:textId="77777777" w:rsidR="00167916" w:rsidRDefault="001679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9D150" w14:textId="77777777" w:rsidR="00167916" w:rsidRDefault="00F84C4B" w:rsidP="00167916">
    <w:pPr>
      <w:pStyle w:val="Standard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5166" behindDoc="0" locked="0" layoutInCell="1" allowOverlap="1" wp14:anchorId="5AC5BE6F" wp14:editId="6F2783CF">
              <wp:simplePos x="0" y="0"/>
              <wp:positionH relativeFrom="margin">
                <wp:posOffset>-6350</wp:posOffset>
              </wp:positionH>
              <wp:positionV relativeFrom="paragraph">
                <wp:posOffset>-42545</wp:posOffset>
              </wp:positionV>
              <wp:extent cx="6915150" cy="603250"/>
              <wp:effectExtent l="0" t="0" r="19050" b="25400"/>
              <wp:wrapNone/>
              <wp:docPr id="860901147" name="Forme libre : forme 16491096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5150" cy="603250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18645" h="1665">
                            <a:moveTo>
                              <a:pt x="0" y="278"/>
                            </a:moveTo>
                            <a:cubicBezTo>
                              <a:pt x="0" y="124"/>
                              <a:pt x="134" y="0"/>
                              <a:pt x="298" y="0"/>
                            </a:cubicBezTo>
                            <a:lnTo>
                              <a:pt x="18347" y="0"/>
                            </a:lnTo>
                            <a:cubicBezTo>
                              <a:pt x="18512" y="0"/>
                              <a:pt x="18645" y="124"/>
                              <a:pt x="18645" y="278"/>
                            </a:cubicBezTo>
                            <a:lnTo>
                              <a:pt x="18645" y="1387"/>
                            </a:lnTo>
                            <a:cubicBezTo>
                              <a:pt x="18645" y="1541"/>
                              <a:pt x="18512" y="1665"/>
                              <a:pt x="18347" y="1665"/>
                            </a:cubicBezTo>
                            <a:lnTo>
                              <a:pt x="298" y="1665"/>
                            </a:lnTo>
                            <a:cubicBezTo>
                              <a:pt x="134" y="1665"/>
                              <a:pt x="0" y="1541"/>
                              <a:pt x="0" y="1387"/>
                            </a:cubicBezTo>
                            <a:close/>
                          </a:path>
                        </a:pathLst>
                      </a:cu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25560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txbx>
                      <w:txbxContent>
                        <w:tbl>
                          <w:tblPr>
                            <w:tblW w:w="8505" w:type="dxa"/>
                            <w:tblInd w:w="-5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1418"/>
                            <w:gridCol w:w="2693"/>
                            <w:gridCol w:w="3118"/>
                            <w:gridCol w:w="1276"/>
                          </w:tblGrid>
                          <w:tr w:rsidR="004E4AB0" w14:paraId="75543AF4" w14:textId="77777777" w:rsidTr="004E4AB0">
                            <w:trPr>
                              <w:trHeight w:val="699"/>
                            </w:trPr>
                            <w:tc>
                              <w:tcPr>
                                <w:tcW w:w="141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vAlign w:val="center"/>
                              </w:tcPr>
                              <w:p w14:paraId="0FE365B9" w14:textId="69CDA93E" w:rsidR="004E4AB0" w:rsidRPr="00F84C4B" w:rsidRDefault="004E4AB0" w:rsidP="004E4AB0">
                                <w:pPr>
                                  <w:snapToGrid w:val="0"/>
                                  <w:spacing w:line="240" w:lineRule="auto"/>
                                  <w:ind w:left="-284" w:firstLine="284"/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F84C4B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DM</w:t>
                                </w:r>
                                <w:r w:rsidR="0000793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13</w:t>
                                </w:r>
                              </w:p>
                              <w:p w14:paraId="21C21212" w14:textId="77777777" w:rsidR="004E4AB0" w:rsidRDefault="004E4AB0" w:rsidP="004E4AB0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2693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vAlign w:val="center"/>
                              </w:tcPr>
                              <w:p w14:paraId="2D3C084B" w14:textId="72BDDFE0" w:rsidR="004E4AB0" w:rsidRDefault="00007938" w:rsidP="004E4AB0">
                                <w:pPr>
                                  <w:snapToGrid w:val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Statistiques</w:t>
                                </w:r>
                              </w:p>
                              <w:p w14:paraId="7316F138" w14:textId="77777777" w:rsidR="004E4AB0" w:rsidRPr="00714612" w:rsidRDefault="004E4AB0" w:rsidP="004E4AB0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1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5230F897" w14:textId="77777777" w:rsidR="004E4AB0" w:rsidRDefault="004E4AB0" w:rsidP="004E4AB0">
                                <w:pPr>
                                  <w:snapToGrid w:val="0"/>
                                  <w:spacing w:line="240" w:lineRule="auto"/>
                                </w:pPr>
                                <w:r>
                                  <w:t>NOM : ……………………………</w:t>
                                </w:r>
                              </w:p>
                              <w:p w14:paraId="3BBD8D73" w14:textId="77777777" w:rsidR="004E4AB0" w:rsidRDefault="004E4AB0" w:rsidP="004E4AB0">
                                <w:pPr>
                                  <w:spacing w:line="240" w:lineRule="auto"/>
                                </w:pPr>
                                <w:r>
                                  <w:t>Prénom : ………………………</w:t>
                                </w:r>
                                <w:proofErr w:type="gramStart"/>
                                <w:r>
                                  <w:t>…….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1276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1E85163" w14:textId="77777777" w:rsidR="004E4AB0" w:rsidRDefault="004E4AB0" w:rsidP="004E4AB0">
                                <w:pPr>
                                  <w:snapToGrid w:val="0"/>
                                  <w:spacing w:line="240" w:lineRule="auto"/>
                                  <w:jc w:val="center"/>
                                </w:pPr>
                                <w:r>
                                  <w:t>Classe :</w:t>
                                </w:r>
                              </w:p>
                              <w:p w14:paraId="78873048" w14:textId="77777777" w:rsidR="004E4AB0" w:rsidRDefault="004E4AB0" w:rsidP="004E4AB0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t xml:space="preserve">4 </w:t>
                                </w:r>
                                <w:proofErr w:type="gramStart"/>
                                <w:r>
                                  <w:t>…….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c>
                          </w:tr>
                        </w:tbl>
                        <w:p w14:paraId="3B66AC22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6CE67A2D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60EA0AC7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0DAC6D01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2ADE8ABE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367D6A86" w14:textId="77777777" w:rsidR="00167916" w:rsidRPr="003F5F53" w:rsidRDefault="00167916" w:rsidP="00167916">
                          <w:pPr>
                            <w:rPr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vert="horz" wrap="square" lIns="12600" tIns="12600" rIns="12600" bIns="12600" anchor="ctr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5BE6F" id="Forme libre : forme 1649109640" o:spid="_x0000_s1026" style="position:absolute;margin-left:-.5pt;margin-top:-3.35pt;width:544.5pt;height:47.5pt;z-index:2516551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645,16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" adj="-11796480,,5400" path="m,278c,124,134,,298,l18347,v165,,298,124,298,278l18645,1387v,154,-133,278,-298,278l298,1665c134,1665,,1541,,1387l,278xe" fillcolor="#d5dce4 [671]" strokeweight=".71mm">
              <v:stroke joinstyle="round"/>
              <v:formulas/>
              <v:path arrowok="t" o:connecttype="custom" o:connectlocs="3457575,0;0,301625;3457575,603250;6915150,301625" o:connectangles="270,180,90,0" textboxrect="0,0,18645,1665"/>
              <v:textbox inset=".35mm,.35mm,.35mm,.35mm">
                <w:txbxContent>
                  <w:tbl>
                    <w:tblPr>
                      <w:tblW w:w="8505" w:type="dxa"/>
                      <w:tblInd w:w="-5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1418"/>
                      <w:gridCol w:w="2693"/>
                      <w:gridCol w:w="3118"/>
                      <w:gridCol w:w="1276"/>
                    </w:tblGrid>
                    <w:tr w:rsidR="004E4AB0" w14:paraId="75543AF4" w14:textId="77777777" w:rsidTr="004E4AB0">
                      <w:trPr>
                        <w:trHeight w:val="699"/>
                      </w:trPr>
                      <w:tc>
                        <w:tcPr>
                          <w:tcW w:w="141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vAlign w:val="center"/>
                        </w:tcPr>
                        <w:p w14:paraId="0FE365B9" w14:textId="69CDA93E" w:rsidR="004E4AB0" w:rsidRPr="00F84C4B" w:rsidRDefault="004E4AB0" w:rsidP="004E4AB0">
                          <w:pPr>
                            <w:snapToGrid w:val="0"/>
                            <w:spacing w:line="240" w:lineRule="auto"/>
                            <w:ind w:left="-284" w:firstLine="284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84C4B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DM</w:t>
                          </w:r>
                          <w:r w:rsidR="0000793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13</w:t>
                          </w:r>
                        </w:p>
                        <w:p w14:paraId="21C21212" w14:textId="77777777" w:rsidR="004E4AB0" w:rsidRDefault="004E4AB0" w:rsidP="004E4AB0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269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vAlign w:val="center"/>
                        </w:tcPr>
                        <w:p w14:paraId="2D3C084B" w14:textId="72BDDFE0" w:rsidR="004E4AB0" w:rsidRDefault="00007938" w:rsidP="004E4AB0">
                          <w:pPr>
                            <w:snapToGrid w:val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Statistiques</w:t>
                          </w:r>
                        </w:p>
                        <w:p w14:paraId="7316F138" w14:textId="77777777" w:rsidR="004E4AB0" w:rsidRPr="00714612" w:rsidRDefault="004E4AB0" w:rsidP="004E4AB0">
                          <w:pPr>
                            <w:snapToGrid w:val="0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311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5230F897" w14:textId="77777777" w:rsidR="004E4AB0" w:rsidRDefault="004E4AB0" w:rsidP="004E4AB0">
                          <w:pPr>
                            <w:snapToGrid w:val="0"/>
                            <w:spacing w:line="240" w:lineRule="auto"/>
                          </w:pPr>
                          <w:r>
                            <w:t>NOM : ……………………………</w:t>
                          </w:r>
                        </w:p>
                        <w:p w14:paraId="3BBD8D73" w14:textId="77777777" w:rsidR="004E4AB0" w:rsidRDefault="004E4AB0" w:rsidP="004E4AB0">
                          <w:pPr>
                            <w:spacing w:line="240" w:lineRule="auto"/>
                          </w:pPr>
                          <w:r>
                            <w:t>Prénom : ………………………</w:t>
                          </w:r>
                          <w:proofErr w:type="gramStart"/>
                          <w:r>
                            <w:t>…….</w:t>
                          </w:r>
                          <w:proofErr w:type="gramEnd"/>
                        </w:p>
                      </w:tc>
                      <w:tc>
                        <w:tcPr>
                          <w:tcW w:w="1276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1E85163" w14:textId="77777777" w:rsidR="004E4AB0" w:rsidRDefault="004E4AB0" w:rsidP="004E4AB0">
                          <w:pPr>
                            <w:snapToGrid w:val="0"/>
                            <w:spacing w:line="240" w:lineRule="auto"/>
                            <w:jc w:val="center"/>
                          </w:pPr>
                          <w:r>
                            <w:t>Classe :</w:t>
                          </w:r>
                        </w:p>
                        <w:p w14:paraId="78873048" w14:textId="77777777" w:rsidR="004E4AB0" w:rsidRDefault="004E4AB0" w:rsidP="004E4AB0">
                          <w:pPr>
                            <w:spacing w:line="240" w:lineRule="auto"/>
                            <w:jc w:val="center"/>
                          </w:pPr>
                          <w:r>
                            <w:t xml:space="preserve">4 </w:t>
                          </w:r>
                          <w:proofErr w:type="gramStart"/>
                          <w:r>
                            <w:t>…….</w:t>
                          </w:r>
                          <w:proofErr w:type="gramEnd"/>
                          <w:r>
                            <w:t>.</w:t>
                          </w:r>
                        </w:p>
                      </w:tc>
                    </w:tr>
                  </w:tbl>
                  <w:p w14:paraId="3B66AC22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6CE67A2D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60EA0AC7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0DAC6D01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2ADE8ABE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367D6A86" w14:textId="77777777" w:rsidR="00167916" w:rsidRPr="003F5F53" w:rsidRDefault="00167916" w:rsidP="00167916">
                    <w:pPr>
                      <w:rPr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B13F9">
      <w:rPr>
        <w:noProof/>
        <w14:ligatures w14:val="standardContextual"/>
      </w:rPr>
      <w:drawing>
        <wp:anchor distT="0" distB="0" distL="114300" distR="114300" simplePos="0" relativeHeight="251666432" behindDoc="0" locked="0" layoutInCell="1" allowOverlap="1" wp14:anchorId="59F89415" wp14:editId="3055DB72">
          <wp:simplePos x="0" y="0"/>
          <wp:positionH relativeFrom="margin">
            <wp:posOffset>5617210</wp:posOffset>
          </wp:positionH>
          <wp:positionV relativeFrom="paragraph">
            <wp:posOffset>-198120</wp:posOffset>
          </wp:positionV>
          <wp:extent cx="1000125" cy="1000125"/>
          <wp:effectExtent l="0" t="0" r="9525" b="9525"/>
          <wp:wrapNone/>
          <wp:docPr id="157456760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567605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3F9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68D07AE1" wp14:editId="2106FB1B">
              <wp:simplePos x="0" y="0"/>
              <wp:positionH relativeFrom="margin">
                <wp:posOffset>5495926</wp:posOffset>
              </wp:positionH>
              <wp:positionV relativeFrom="paragraph">
                <wp:posOffset>-321945</wp:posOffset>
              </wp:positionV>
              <wp:extent cx="1219200" cy="1238250"/>
              <wp:effectExtent l="0" t="0" r="19050" b="19050"/>
              <wp:wrapNone/>
              <wp:docPr id="1022759263" name="Forme libre : forme 1949255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" cy="1238250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4011" h="3767">
                            <a:moveTo>
                              <a:pt x="0" y="1884"/>
                            </a:moveTo>
                            <a:cubicBezTo>
                              <a:pt x="0" y="843"/>
                              <a:pt x="899" y="0"/>
                              <a:pt x="2006" y="0"/>
                            </a:cubicBezTo>
                            <a:cubicBezTo>
                              <a:pt x="3113" y="0"/>
                              <a:pt x="4011" y="843"/>
                              <a:pt x="4011" y="1884"/>
                            </a:cubicBezTo>
                            <a:cubicBezTo>
                              <a:pt x="4011" y="2925"/>
                              <a:pt x="3113" y="3767"/>
                              <a:pt x="2006" y="3767"/>
                            </a:cubicBezTo>
                            <a:cubicBezTo>
                              <a:pt x="899" y="3767"/>
                              <a:pt x="0" y="2925"/>
                              <a:pt x="0" y="1884"/>
                            </a:cubicBezTo>
                            <a:close/>
                            <a:moveTo>
                              <a:pt x="139" y="1884"/>
                            </a:moveTo>
                            <a:cubicBezTo>
                              <a:pt x="139" y="2853"/>
                              <a:pt x="975" y="3639"/>
                              <a:pt x="2006" y="3639"/>
                            </a:cubicBezTo>
                            <a:cubicBezTo>
                              <a:pt x="3036" y="3639"/>
                              <a:pt x="3872" y="2853"/>
                              <a:pt x="3872" y="1884"/>
                            </a:cubicBezTo>
                            <a:cubicBezTo>
                              <a:pt x="3872" y="915"/>
                              <a:pt x="3036" y="129"/>
                              <a:pt x="2006" y="129"/>
                            </a:cubicBezTo>
                            <a:cubicBezTo>
                              <a:pt x="975" y="129"/>
                              <a:pt x="139" y="915"/>
                              <a:pt x="139" y="1884"/>
                            </a:cubicBezTo>
                            <a:close/>
                          </a:path>
                        </a:pathLst>
                      </a:custGeom>
                      <a:solidFill>
                        <a:srgbClr val="B4C7DC"/>
                      </a:solidFill>
                      <a:ln w="25560" cap="flat">
                        <a:solidFill>
                          <a:srgbClr val="B4C7DC"/>
                        </a:solidFill>
                        <a:prstDash val="solid"/>
                        <a:round/>
                      </a:ln>
                    </wps:spPr>
                    <wps:txbx>
                      <w:txbxContent>
                        <w:p w14:paraId="4D8A627B" w14:textId="77777777" w:rsidR="00167916" w:rsidRDefault="00167916" w:rsidP="00167916"/>
                      </w:txbxContent>
                    </wps:txbx>
                    <wps:bodyPr vert="horz" wrap="square" lIns="12600" tIns="12600" rIns="12600" bIns="12600" anchor="ctr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07AE1" id="Forme libre : forme 1949255619" o:spid="_x0000_s1027" style="position:absolute;margin-left:432.75pt;margin-top:-25.35pt;width:96pt;height:97.5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11,37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" adj="-11796480,,5400" path="m,1884c,843,899,,2006,,3113,,4011,843,4011,1884v,1041,-898,1883,-2005,1883c899,3767,,2925,,1884xm139,1884v,969,836,1755,1867,1755c3036,3639,3872,2853,3872,1884,3872,915,3036,129,2006,129,975,129,139,915,139,1884xe" fillcolor="#b4c7dc" strokecolor="#b4c7dc" strokeweight=".71mm">
              <v:stroke joinstyle="round"/>
              <v:formulas/>
              <v:path arrowok="t" o:connecttype="custom" o:connectlocs="609600,0;0,619125;609600,1238250;1219200,619125" o:connectangles="270,180,90,0" textboxrect="0,0,4011,3767"/>
              <v:textbox inset=".35mm,.35mm,.35mm,.35mm">
                <w:txbxContent>
                  <w:p w14:paraId="4D8A627B" w14:textId="77777777" w:rsidR="00167916" w:rsidRDefault="00167916" w:rsidP="00167916"/>
                </w:txbxContent>
              </v:textbox>
              <w10:wrap anchorx="margin"/>
            </v:shape>
          </w:pict>
        </mc:Fallback>
      </mc:AlternateContent>
    </w:r>
    <w:r w:rsidR="000B13F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DC0DD5" wp14:editId="4C0B61BF">
              <wp:simplePos x="0" y="0"/>
              <wp:positionH relativeFrom="margin">
                <wp:posOffset>5562600</wp:posOffset>
              </wp:positionH>
              <wp:positionV relativeFrom="paragraph">
                <wp:posOffset>-264795</wp:posOffset>
              </wp:positionV>
              <wp:extent cx="1085850" cy="1132205"/>
              <wp:effectExtent l="0" t="0" r="19050" b="10795"/>
              <wp:wrapNone/>
              <wp:docPr id="1995781224" name="Forme libre : forme 8175118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13220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3630" h="3515">
                            <a:moveTo>
                              <a:pt x="0" y="1758"/>
                            </a:moveTo>
                            <a:cubicBezTo>
                              <a:pt x="0" y="787"/>
                              <a:pt x="812" y="0"/>
                              <a:pt x="1814" y="0"/>
                            </a:cubicBezTo>
                            <a:cubicBezTo>
                              <a:pt x="2817" y="0"/>
                              <a:pt x="3630" y="787"/>
                              <a:pt x="3630" y="1758"/>
                            </a:cubicBezTo>
                            <a:cubicBezTo>
                              <a:pt x="3630" y="2728"/>
                              <a:pt x="2817" y="3515"/>
                              <a:pt x="1814" y="3515"/>
                            </a:cubicBezTo>
                            <a:cubicBezTo>
                              <a:pt x="812" y="3515"/>
                              <a:pt x="0" y="2728"/>
                              <a:pt x="0" y="175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25560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txbx>
                      <w:txbxContent>
                        <w:p w14:paraId="46318934" w14:textId="77777777" w:rsidR="00167916" w:rsidRDefault="00167916" w:rsidP="00167916"/>
                      </w:txbxContent>
                    </wps:txbx>
                    <wps:bodyPr vert="horz" wrap="square" lIns="12600" tIns="12600" rIns="12600" bIns="12600" anchor="ctr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DC0DD5" id="Forme libre : forme 817511811" o:spid="_x0000_s1028" style="position:absolute;margin-left:438pt;margin-top:-20.85pt;width:85.5pt;height:89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30,3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" adj="-11796480,,5400" path="m,1758c,787,812,,1814,,2817,,3630,787,3630,1758v,970,-813,1757,-1816,1757c812,3515,,2728,,1758xe" strokeweight=".71mm">
              <v:stroke joinstyle="round"/>
              <v:formulas/>
              <v:path arrowok="t" o:connecttype="custom" o:connectlocs="542925,0;0,566103;542925,1132205;1085850,566103" o:connectangles="270,180,90,0" textboxrect="0,0,3630,3515"/>
              <v:textbox inset=".35mm,.35mm,.35mm,.35mm">
                <w:txbxContent>
                  <w:p w14:paraId="46318934" w14:textId="77777777" w:rsidR="00167916" w:rsidRDefault="00167916" w:rsidP="00167916"/>
                </w:txbxContent>
              </v:textbox>
              <w10:wrap anchorx="margin"/>
            </v:shape>
          </w:pict>
        </mc:Fallback>
      </mc:AlternateContent>
    </w:r>
  </w:p>
  <w:p w14:paraId="746FDFC6" w14:textId="77777777" w:rsidR="00167916" w:rsidRDefault="000B13F9" w:rsidP="00167916">
    <w:pPr>
      <w:pStyle w:val="Standard"/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6BB1AD28" wp14:editId="1A4CD065">
          <wp:simplePos x="0" y="0"/>
          <wp:positionH relativeFrom="column">
            <wp:posOffset>-209550</wp:posOffset>
          </wp:positionH>
          <wp:positionV relativeFrom="paragraph">
            <wp:posOffset>205740</wp:posOffset>
          </wp:positionV>
          <wp:extent cx="5429250" cy="314325"/>
          <wp:effectExtent l="0" t="0" r="0" b="0"/>
          <wp:wrapNone/>
          <wp:docPr id="1928954370" name="Diagramme 1"/>
          <wp:cNvGraphicFramePr/>
          <a:graphic xmlns:a="http://schemas.openxmlformats.org/drawingml/2006/main">
            <a:graphicData uri="http://schemas.openxmlformats.org/drawingml/2006/diagram">
              <dgm:relIds xmlns:dgm="http://schemas.openxmlformats.org/drawingml/2006/diagram" xmlns:r="http://schemas.openxmlformats.org/officeDocument/2006/relationships" r:dm="rId2" r:lo="rId3" r:qs="rId4" r:cs="rId5"/>
            </a:graphicData>
          </a:graphic>
        </wp:anchor>
      </w:drawing>
    </w:r>
  </w:p>
  <w:p w14:paraId="02E8967C" w14:textId="77777777" w:rsidR="00167916" w:rsidRDefault="001679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47169"/>
    <w:multiLevelType w:val="hybridMultilevel"/>
    <w:tmpl w:val="87D6919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D2FA7"/>
    <w:multiLevelType w:val="hybridMultilevel"/>
    <w:tmpl w:val="D1AC63F8"/>
    <w:lvl w:ilvl="0" w:tplc="718A28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34506"/>
    <w:multiLevelType w:val="hybridMultilevel"/>
    <w:tmpl w:val="72EAD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535AB"/>
    <w:multiLevelType w:val="hybridMultilevel"/>
    <w:tmpl w:val="1CFA06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73C1C"/>
    <w:multiLevelType w:val="hybridMultilevel"/>
    <w:tmpl w:val="8AF414A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510535">
    <w:abstractNumId w:val="3"/>
  </w:num>
  <w:num w:numId="2" w16cid:durableId="1553886545">
    <w:abstractNumId w:val="4"/>
  </w:num>
  <w:num w:numId="3" w16cid:durableId="349990881">
    <w:abstractNumId w:val="2"/>
  </w:num>
  <w:num w:numId="4" w16cid:durableId="1666323804">
    <w:abstractNumId w:val="0"/>
  </w:num>
  <w:num w:numId="5" w16cid:durableId="1072125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938"/>
    <w:rsid w:val="00007938"/>
    <w:rsid w:val="00020AEC"/>
    <w:rsid w:val="00092A67"/>
    <w:rsid w:val="000B13F9"/>
    <w:rsid w:val="00167916"/>
    <w:rsid w:val="001C293B"/>
    <w:rsid w:val="00204922"/>
    <w:rsid w:val="00313A6D"/>
    <w:rsid w:val="003151DB"/>
    <w:rsid w:val="00476277"/>
    <w:rsid w:val="004E4AB0"/>
    <w:rsid w:val="00680D43"/>
    <w:rsid w:val="0084665F"/>
    <w:rsid w:val="00887D2C"/>
    <w:rsid w:val="00AD1D6A"/>
    <w:rsid w:val="00AD4374"/>
    <w:rsid w:val="00B84A18"/>
    <w:rsid w:val="00C37EB1"/>
    <w:rsid w:val="00C9704C"/>
    <w:rsid w:val="00E228BA"/>
    <w:rsid w:val="00E951A5"/>
    <w:rsid w:val="00F23100"/>
    <w:rsid w:val="00F8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FBB2F"/>
  <w15:chartTrackingRefBased/>
  <w15:docId w15:val="{6D1BC006-0257-4B5C-9491-0FC853DE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C4B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67916"/>
    <w:pPr>
      <w:keepNext/>
      <w:keepLines/>
      <w:spacing w:before="360" w:after="80" w:line="36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7916"/>
    <w:pPr>
      <w:keepNext/>
      <w:keepLines/>
      <w:spacing w:before="160" w:after="80" w:line="36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7916"/>
    <w:pPr>
      <w:keepNext/>
      <w:keepLines/>
      <w:spacing w:before="160" w:after="80" w:line="360" w:lineRule="auto"/>
      <w:outlineLvl w:val="2"/>
    </w:pPr>
    <w:rPr>
      <w:rFonts w:ascii="Calibri Light" w:eastAsiaTheme="majorEastAsia" w:hAnsi="Calibri Light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7916"/>
    <w:pPr>
      <w:keepNext/>
      <w:keepLines/>
      <w:spacing w:before="80" w:after="40" w:line="360" w:lineRule="auto"/>
      <w:outlineLvl w:val="3"/>
    </w:pPr>
    <w:rPr>
      <w:rFonts w:ascii="Calibri Light" w:eastAsiaTheme="majorEastAsia" w:hAnsi="Calibri Light" w:cstheme="majorBidi"/>
      <w:i/>
      <w:iCs/>
      <w:color w:val="2F5496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7916"/>
    <w:pPr>
      <w:keepNext/>
      <w:keepLines/>
      <w:spacing w:before="80" w:after="40" w:line="360" w:lineRule="auto"/>
      <w:outlineLvl w:val="4"/>
    </w:pPr>
    <w:rPr>
      <w:rFonts w:ascii="Calibri Light" w:eastAsiaTheme="majorEastAsia" w:hAnsi="Calibri Light" w:cstheme="majorBidi"/>
      <w:color w:val="2F5496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7916"/>
    <w:pPr>
      <w:keepNext/>
      <w:keepLines/>
      <w:spacing w:before="40" w:after="0" w:line="360" w:lineRule="auto"/>
      <w:outlineLvl w:val="5"/>
    </w:pPr>
    <w:rPr>
      <w:rFonts w:ascii="Calibri Light" w:eastAsiaTheme="majorEastAsia" w:hAnsi="Calibri Light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7916"/>
    <w:pPr>
      <w:keepNext/>
      <w:keepLines/>
      <w:spacing w:before="40" w:after="0" w:line="360" w:lineRule="auto"/>
      <w:outlineLvl w:val="6"/>
    </w:pPr>
    <w:rPr>
      <w:rFonts w:ascii="Calibri Light" w:eastAsiaTheme="majorEastAsia" w:hAnsi="Calibri Light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7916"/>
    <w:pPr>
      <w:keepNext/>
      <w:keepLines/>
      <w:spacing w:after="0" w:line="360" w:lineRule="auto"/>
      <w:outlineLvl w:val="7"/>
    </w:pPr>
    <w:rPr>
      <w:rFonts w:ascii="Calibri Light" w:eastAsiaTheme="majorEastAsia" w:hAnsi="Calibri Light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7916"/>
    <w:pPr>
      <w:keepNext/>
      <w:keepLines/>
      <w:spacing w:after="0" w:line="360" w:lineRule="auto"/>
      <w:outlineLvl w:val="8"/>
    </w:pPr>
    <w:rPr>
      <w:rFonts w:ascii="Calibri Light" w:eastAsiaTheme="majorEastAsia" w:hAnsi="Calibri Light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partie">
    <w:name w:val="soustitrepartie"/>
    <w:basedOn w:val="Normal"/>
    <w:next w:val="Normal"/>
    <w:qFormat/>
    <w:rsid w:val="00680D43"/>
    <w:pPr>
      <w:keepNext/>
      <w:spacing w:after="0" w:line="276" w:lineRule="auto"/>
    </w:pPr>
    <w:rPr>
      <w:rFonts w:ascii="Comic Sans MS" w:eastAsia="Arial" w:hAnsi="Comic Sans MS" w:cs="Arial"/>
      <w:b/>
      <w:color w:val="000000"/>
      <w:kern w:val="2"/>
      <w:u w:val="single"/>
      <w:shd w:val="clear" w:color="auto" w:fill="FFC000"/>
      <w:lang w:eastAsia="zh-CN" w:bidi="hi-IN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9"/>
    <w:rsid w:val="001679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679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79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791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791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79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79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79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79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7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67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7916"/>
    <w:pPr>
      <w:numPr>
        <w:ilvl w:val="1"/>
      </w:numPr>
      <w:spacing w:line="360" w:lineRule="auto"/>
    </w:pPr>
    <w:rPr>
      <w:rFonts w:ascii="Calibri Light" w:eastAsiaTheme="majorEastAsia" w:hAnsi="Calibri Light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67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7916"/>
    <w:pPr>
      <w:spacing w:before="160" w:line="360" w:lineRule="auto"/>
      <w:jc w:val="center"/>
    </w:pPr>
    <w:rPr>
      <w:rFonts w:ascii="Calibri Light" w:hAnsi="Calibri Light"/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679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7916"/>
    <w:pPr>
      <w:spacing w:line="360" w:lineRule="auto"/>
      <w:ind w:left="720"/>
      <w:contextualSpacing/>
    </w:pPr>
    <w:rPr>
      <w:rFonts w:ascii="Calibri Light" w:hAnsi="Calibri Light"/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16791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79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360" w:lineRule="auto"/>
      <w:ind w:left="864" w:right="864"/>
      <w:jc w:val="center"/>
    </w:pPr>
    <w:rPr>
      <w:rFonts w:ascii="Calibri Light" w:hAnsi="Calibri Light"/>
      <w:i/>
      <w:iCs/>
      <w:color w:val="2F5496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791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7916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67916"/>
    <w:pPr>
      <w:tabs>
        <w:tab w:val="center" w:pos="4536"/>
        <w:tab w:val="right" w:pos="9072"/>
      </w:tabs>
      <w:spacing w:after="0" w:line="240" w:lineRule="auto"/>
    </w:pPr>
    <w:rPr>
      <w:rFonts w:ascii="Calibri Light" w:hAnsi="Calibri Light"/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167916"/>
  </w:style>
  <w:style w:type="paragraph" w:styleId="Pieddepage">
    <w:name w:val="footer"/>
    <w:basedOn w:val="Normal"/>
    <w:link w:val="PieddepageCar"/>
    <w:uiPriority w:val="99"/>
    <w:unhideWhenUsed/>
    <w:rsid w:val="00167916"/>
    <w:pPr>
      <w:tabs>
        <w:tab w:val="center" w:pos="4536"/>
        <w:tab w:val="right" w:pos="9072"/>
      </w:tabs>
      <w:spacing w:after="0" w:line="240" w:lineRule="auto"/>
    </w:pPr>
    <w:rPr>
      <w:rFonts w:ascii="Calibri Light" w:hAnsi="Calibri Light"/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167916"/>
  </w:style>
  <w:style w:type="paragraph" w:customStyle="1" w:styleId="Standard">
    <w:name w:val="Standard"/>
    <w:rsid w:val="00167916"/>
    <w:pPr>
      <w:spacing w:before="240" w:after="0" w:line="240" w:lineRule="auto"/>
    </w:pPr>
    <w:rPr>
      <w:rFonts w:ascii="Arial" w:eastAsia="NSimSun" w:hAnsi="Arial" w:cs="Lucida Sans"/>
      <w:kern w:val="3"/>
      <w:sz w:val="24"/>
      <w:szCs w:val="24"/>
      <w:lang w:eastAsia="zh-CN" w:bidi="hi-IN"/>
      <w14:ligatures w14:val="none"/>
    </w:rPr>
  </w:style>
  <w:style w:type="paragraph" w:styleId="Sansinterligne">
    <w:name w:val="No Spacing"/>
    <w:uiPriority w:val="1"/>
    <w:qFormat/>
    <w:rsid w:val="00F84C4B"/>
    <w:pPr>
      <w:spacing w:after="0" w:line="240" w:lineRule="auto"/>
    </w:pPr>
    <w:rPr>
      <w:kern w:val="0"/>
      <w14:ligatures w14:val="none"/>
    </w:rPr>
  </w:style>
  <w:style w:type="table" w:styleId="Grilledutableau">
    <w:name w:val="Table Grid"/>
    <w:basedOn w:val="TableauNormal"/>
    <w:uiPriority w:val="39"/>
    <w:rsid w:val="00F84C4B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diagramLayout" Target="diagrams/layout1.xml"/><Relationship Id="rId2" Type="http://schemas.openxmlformats.org/officeDocument/2006/relationships/diagramData" Target="diagrams/data1.xml"/><Relationship Id="rId1" Type="http://schemas.openxmlformats.org/officeDocument/2006/relationships/image" Target="media/image5.png"/><Relationship Id="rId6" Type="http://schemas.microsoft.com/office/2007/relationships/diagramDrawing" Target="diagrams/drawing1.xml"/><Relationship Id="rId5" Type="http://schemas.openxmlformats.org/officeDocument/2006/relationships/diagramColors" Target="diagrams/colors1.xml"/><Relationship Id="rId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s\Mod&#232;les%20Office%20personnalis&#233;s\Fiche_DS_DM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DAD845-98CA-47DD-B45F-9C80576619D9}" type="doc">
      <dgm:prSet loTypeId="urn:microsoft.com/office/officeart/2005/8/layout/chevron1" loCatId="process" qsTypeId="urn:microsoft.com/office/officeart/2005/8/quickstyle/simple1" qsCatId="simple" csTypeId="urn:microsoft.com/office/officeart/2005/8/colors/accent1_4" csCatId="accent1" phldr="1"/>
      <dgm:spPr/>
    </dgm:pt>
    <dgm:pt modelId="{2C4B487D-0D44-4743-BFE6-8A5AD7E112F0}" type="pres">
      <dgm:prSet presAssocID="{39DAD845-98CA-47DD-B45F-9C80576619D9}" presName="Name0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9FD8A11B-FE91-4D37-890D-60AF87BA69AC}" type="presOf" srcId="{39DAD845-98CA-47DD-B45F-9C80576619D9}" destId="{2C4B487D-0D44-4743-BFE6-8A5AD7E112F0}" srcOrd="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Fiche_DS_DM.dotx</Template>
  <TotalTime>3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ducamps</dc:creator>
  <cp:keywords/>
  <dc:description/>
  <cp:lastModifiedBy>francois ducamps</cp:lastModifiedBy>
  <cp:revision>3</cp:revision>
  <cp:lastPrinted>2025-09-30T06:16:00Z</cp:lastPrinted>
  <dcterms:created xsi:type="dcterms:W3CDTF">2025-09-30T06:16:00Z</dcterms:created>
  <dcterms:modified xsi:type="dcterms:W3CDTF">2025-09-30T06:17:00Z</dcterms:modified>
</cp:coreProperties>
</file>